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3681"/>
      </w:tblGrid>
      <w:tr w:rsidR="003E3C03" w14:paraId="1C6F763E" w14:textId="77777777" w:rsidTr="00E547A2">
        <w:tc>
          <w:tcPr>
            <w:tcW w:w="595" w:type="dxa"/>
          </w:tcPr>
          <w:p w14:paraId="758995D2" w14:textId="26FCEA3C" w:rsidR="003E3C03" w:rsidRDefault="003E3C03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Al</w:t>
            </w:r>
          </w:p>
          <w:p w14:paraId="3A458A0F" w14:textId="77777777" w:rsidR="003E3C03" w:rsidRDefault="003E3C03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  <w:p w14:paraId="18CE232A" w14:textId="77777777" w:rsidR="003E3C03" w:rsidRDefault="003E3C03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  <w:p w14:paraId="3727C133" w14:textId="77777777" w:rsidR="003E3C03" w:rsidRDefault="003E3C03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</w:tc>
        <w:tc>
          <w:tcPr>
            <w:tcW w:w="3681" w:type="dxa"/>
          </w:tcPr>
          <w:p w14:paraId="0B2B8B2F" w14:textId="77777777" w:rsidR="003E3C03" w:rsidRDefault="003E3C03">
            <w:pPr>
              <w:tabs>
                <w:tab w:val="left" w:pos="1134"/>
                <w:tab w:val="left" w:pos="5670"/>
              </w:tabs>
              <w:rPr>
                <w:bCs/>
                <w:sz w:val="22"/>
                <w:szCs w:val="22"/>
                <w:lang w:eastAsia="ja-JP"/>
              </w:rPr>
            </w:pPr>
            <w:r>
              <w:rPr>
                <w:bCs/>
                <w:sz w:val="22"/>
                <w:szCs w:val="22"/>
                <w:lang w:eastAsia="ja-JP"/>
              </w:rPr>
              <w:t>Magnifico Rettore</w:t>
            </w:r>
          </w:p>
          <w:p w14:paraId="208752C2" w14:textId="77777777" w:rsidR="003E3C03" w:rsidRDefault="003E3C03">
            <w:pPr>
              <w:tabs>
                <w:tab w:val="left" w:pos="1134"/>
                <w:tab w:val="left" w:pos="5670"/>
              </w:tabs>
              <w:rPr>
                <w:bCs/>
                <w:sz w:val="22"/>
                <w:szCs w:val="22"/>
                <w:lang w:eastAsia="ja-JP"/>
              </w:rPr>
            </w:pPr>
            <w:r>
              <w:rPr>
                <w:bCs/>
                <w:sz w:val="22"/>
                <w:szCs w:val="22"/>
                <w:lang w:eastAsia="ja-JP"/>
              </w:rPr>
              <w:t>Prof. Federico Delfino</w:t>
            </w:r>
          </w:p>
          <w:p w14:paraId="1D7B40BE" w14:textId="2E0F9612" w:rsidR="003E3C03" w:rsidRDefault="003E3C03" w:rsidP="000E38D0">
            <w:pPr>
              <w:tabs>
                <w:tab w:val="left" w:pos="1134"/>
                <w:tab w:val="left" w:pos="5670"/>
              </w:tabs>
            </w:pPr>
            <w:hyperlink r:id="rId8" w:history="1">
              <w:r>
                <w:rPr>
                  <w:rStyle w:val="Collegamentoipertestuale"/>
                  <w:sz w:val="22"/>
                  <w:szCs w:val="22"/>
                  <w:lang w:eastAsia="ja-JP"/>
                </w:rPr>
                <w:t>rettore@unige.it</w:t>
              </w:r>
            </w:hyperlink>
          </w:p>
        </w:tc>
      </w:tr>
      <w:tr w:rsidR="00D5625A" w14:paraId="697CEACC" w14:textId="77777777" w:rsidTr="00E547A2">
        <w:tc>
          <w:tcPr>
            <w:tcW w:w="595" w:type="dxa"/>
          </w:tcPr>
          <w:p w14:paraId="7B17EB5B" w14:textId="5481527F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Al</w:t>
            </w:r>
          </w:p>
          <w:p w14:paraId="5FAD0329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  <w:p w14:paraId="0B5F148A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  <w:p w14:paraId="59A3A109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  <w:p w14:paraId="7565CB3B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</w:tc>
        <w:tc>
          <w:tcPr>
            <w:tcW w:w="3681" w:type="dxa"/>
          </w:tcPr>
          <w:p w14:paraId="5D328507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Responsabile del Servizio Prevenzione e Protezione</w:t>
            </w:r>
          </w:p>
          <w:p w14:paraId="76263B46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Dott. Marco Lisciotto</w:t>
            </w:r>
          </w:p>
          <w:p w14:paraId="33BCF58D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rStyle w:val="Collegamentoipertestuale"/>
              </w:rPr>
            </w:pPr>
            <w:hyperlink r:id="rId9" w:history="1">
              <w:r>
                <w:rPr>
                  <w:rStyle w:val="Collegamentoipertestuale"/>
                  <w:sz w:val="22"/>
                  <w:szCs w:val="22"/>
                  <w:lang w:eastAsia="ja-JP"/>
                </w:rPr>
                <w:t>marco.lisciotto@studioperoni.org</w:t>
              </w:r>
            </w:hyperlink>
          </w:p>
          <w:p w14:paraId="7324E548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rStyle w:val="Collegamentoipertestuale"/>
                <w:sz w:val="22"/>
                <w:szCs w:val="22"/>
                <w:lang w:eastAsia="ja-JP"/>
              </w:rPr>
            </w:pPr>
          </w:p>
        </w:tc>
      </w:tr>
      <w:tr w:rsidR="00D5625A" w14:paraId="33A516FF" w14:textId="77777777" w:rsidTr="00E547A2">
        <w:tc>
          <w:tcPr>
            <w:tcW w:w="595" w:type="dxa"/>
            <w:hideMark/>
          </w:tcPr>
          <w:p w14:paraId="784886D2" w14:textId="77777777" w:rsidR="00D5625A" w:rsidRDefault="00D5625A" w:rsidP="00D5625A">
            <w:pPr>
              <w:tabs>
                <w:tab w:val="left" w:pos="1134"/>
                <w:tab w:val="left" w:pos="5670"/>
              </w:tabs>
            </w:pPr>
            <w:r>
              <w:rPr>
                <w:sz w:val="22"/>
                <w:szCs w:val="22"/>
                <w:lang w:eastAsia="ja-JP"/>
              </w:rPr>
              <w:t>Al</w:t>
            </w:r>
          </w:p>
        </w:tc>
        <w:tc>
          <w:tcPr>
            <w:tcW w:w="3681" w:type="dxa"/>
          </w:tcPr>
          <w:p w14:paraId="11692A04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Dirigente dell’Area Tecnica</w:t>
            </w:r>
          </w:p>
          <w:p w14:paraId="0A7D9B85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Arch. Mauro Maspero</w:t>
            </w:r>
          </w:p>
          <w:p w14:paraId="6CB6F95F" w14:textId="52E80815" w:rsidR="00D5625A" w:rsidRDefault="00D5625A" w:rsidP="00D5625A">
            <w:pPr>
              <w:tabs>
                <w:tab w:val="left" w:pos="1134"/>
                <w:tab w:val="left" w:pos="5670"/>
              </w:tabs>
              <w:rPr>
                <w:rStyle w:val="Collegamentoipertestuale"/>
                <w:sz w:val="22"/>
                <w:szCs w:val="22"/>
                <w:lang w:eastAsia="ja-JP"/>
              </w:rPr>
            </w:pPr>
            <w:r>
              <w:rPr>
                <w:rStyle w:val="Collegamentoipertestuale"/>
                <w:sz w:val="22"/>
                <w:szCs w:val="22"/>
                <w:lang w:eastAsia="ja-JP"/>
              </w:rPr>
              <w:t>Dirigente.s.</w:t>
            </w:r>
            <w:hyperlink r:id="rId10" w:history="1">
              <w:r>
                <w:rPr>
                  <w:rStyle w:val="Collegamentoipertestuale"/>
                  <w:sz w:val="22"/>
                  <w:szCs w:val="22"/>
                  <w:lang w:eastAsia="ja-JP"/>
                </w:rPr>
                <w:t>edilizio@unige.it</w:t>
              </w:r>
            </w:hyperlink>
          </w:p>
          <w:p w14:paraId="42899850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rStyle w:val="Collegamentoipertestuale"/>
                <w:sz w:val="22"/>
                <w:szCs w:val="22"/>
                <w:lang w:eastAsia="ja-JP"/>
              </w:rPr>
            </w:pPr>
          </w:p>
        </w:tc>
      </w:tr>
      <w:tr w:rsidR="00D5625A" w14:paraId="6A24007D" w14:textId="77777777" w:rsidTr="00E547A2">
        <w:tc>
          <w:tcPr>
            <w:tcW w:w="595" w:type="dxa"/>
          </w:tcPr>
          <w:p w14:paraId="0A6683D2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Al</w:t>
            </w:r>
          </w:p>
          <w:p w14:paraId="19DBB787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i/>
                <w:color w:val="FF0000"/>
                <w:sz w:val="22"/>
                <w:szCs w:val="22"/>
                <w:lang w:eastAsia="ja-JP"/>
              </w:rPr>
            </w:pPr>
          </w:p>
        </w:tc>
        <w:tc>
          <w:tcPr>
            <w:tcW w:w="3681" w:type="dxa"/>
          </w:tcPr>
          <w:p w14:paraId="1D1C7E47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Servizio sorveglianza sanitaria e valutazione dei rischi</w:t>
            </w:r>
          </w:p>
          <w:p w14:paraId="50762B03" w14:textId="53822A89" w:rsidR="00D5625A" w:rsidRPr="00D5625A" w:rsidRDefault="00D5625A" w:rsidP="00D5625A">
            <w:pPr>
              <w:tabs>
                <w:tab w:val="left" w:pos="1134"/>
                <w:tab w:val="left" w:pos="5670"/>
              </w:tabs>
              <w:rPr>
                <w:rStyle w:val="Collegamentoipertestuale"/>
              </w:rPr>
            </w:pPr>
            <w:hyperlink r:id="rId11" w:tgtFrame="_blank" w:history="1">
              <w:r w:rsidRPr="00D5625A">
                <w:rPr>
                  <w:rStyle w:val="Collegamentoipertestuale"/>
                  <w:sz w:val="22"/>
                  <w:szCs w:val="22"/>
                  <w:lang w:eastAsia="ja-JP"/>
                </w:rPr>
                <w:t>servprot@unige.it</w:t>
              </w:r>
            </w:hyperlink>
          </w:p>
          <w:p w14:paraId="605CFB5D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i/>
                <w:color w:val="FF0000"/>
                <w:sz w:val="22"/>
                <w:szCs w:val="22"/>
                <w:lang w:eastAsia="ja-JP"/>
              </w:rPr>
            </w:pPr>
          </w:p>
        </w:tc>
      </w:tr>
      <w:tr w:rsidR="002141F6" w14:paraId="1E58E501" w14:textId="77777777" w:rsidTr="00E547A2">
        <w:tc>
          <w:tcPr>
            <w:tcW w:w="595" w:type="dxa"/>
          </w:tcPr>
          <w:p w14:paraId="25ECEA17" w14:textId="2BF551B6" w:rsidR="002141F6" w:rsidRDefault="002141F6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Al</w:t>
            </w:r>
          </w:p>
        </w:tc>
        <w:tc>
          <w:tcPr>
            <w:tcW w:w="3681" w:type="dxa"/>
          </w:tcPr>
          <w:p w14:paraId="53B137BB" w14:textId="77777777" w:rsidR="002141F6" w:rsidRDefault="002141F6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Dirigente dell’Area Strutture Fondamentali – Settore Logistica</w:t>
            </w:r>
          </w:p>
          <w:p w14:paraId="0CDD3C24" w14:textId="3F23E964" w:rsidR="002141F6" w:rsidRDefault="002141F6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hyperlink r:id="rId12" w:tgtFrame="_blank" w:history="1">
              <w:r>
                <w:rPr>
                  <w:rStyle w:val="Collegamentoipertestuale"/>
                </w:rPr>
                <w:t>settorelogistica@unige.it</w:t>
              </w:r>
            </w:hyperlink>
          </w:p>
        </w:tc>
      </w:tr>
      <w:tr w:rsidR="002141F6" w14:paraId="2025F8F2" w14:textId="77777777" w:rsidTr="00E547A2">
        <w:tc>
          <w:tcPr>
            <w:tcW w:w="595" w:type="dxa"/>
          </w:tcPr>
          <w:p w14:paraId="590CFCD4" w14:textId="6248DF6C" w:rsidR="002141F6" w:rsidRPr="002141F6" w:rsidRDefault="002141F6" w:rsidP="00D5625A">
            <w:pPr>
              <w:tabs>
                <w:tab w:val="left" w:pos="1134"/>
                <w:tab w:val="left" w:pos="5670"/>
              </w:tabs>
              <w:rPr>
                <w:color w:val="FF0000"/>
                <w:sz w:val="22"/>
                <w:szCs w:val="22"/>
                <w:highlight w:val="yellow"/>
                <w:lang w:eastAsia="ja-JP"/>
              </w:rPr>
            </w:pPr>
            <w:r w:rsidRPr="002141F6">
              <w:rPr>
                <w:color w:val="FF0000"/>
                <w:sz w:val="22"/>
                <w:szCs w:val="22"/>
                <w:highlight w:val="yellow"/>
                <w:lang w:eastAsia="ja-JP"/>
              </w:rPr>
              <w:t>Al</w:t>
            </w:r>
          </w:p>
        </w:tc>
        <w:tc>
          <w:tcPr>
            <w:tcW w:w="3681" w:type="dxa"/>
          </w:tcPr>
          <w:p w14:paraId="624C31F9" w14:textId="2D963380" w:rsidR="002141F6" w:rsidRPr="002141F6" w:rsidRDefault="002141F6" w:rsidP="00D5625A">
            <w:pPr>
              <w:tabs>
                <w:tab w:val="left" w:pos="1134"/>
                <w:tab w:val="left" w:pos="5670"/>
              </w:tabs>
              <w:rPr>
                <w:color w:val="FF0000"/>
                <w:sz w:val="22"/>
                <w:szCs w:val="22"/>
                <w:highlight w:val="yellow"/>
                <w:lang w:eastAsia="ja-JP"/>
              </w:rPr>
            </w:pPr>
            <w:r w:rsidRPr="002141F6">
              <w:rPr>
                <w:color w:val="FF0000"/>
                <w:sz w:val="22"/>
                <w:szCs w:val="22"/>
                <w:highlight w:val="yellow"/>
                <w:lang w:eastAsia="ja-JP"/>
              </w:rPr>
              <w:t xml:space="preserve">INSERIRE DIRETTORI DI DIPARTIMENTO / DELEGATI DEL RETTORE CON FUNZIONE INERENTI </w:t>
            </w:r>
            <w:proofErr w:type="gramStart"/>
            <w:r w:rsidRPr="002141F6">
              <w:rPr>
                <w:color w:val="FF0000"/>
                <w:sz w:val="22"/>
                <w:szCs w:val="22"/>
                <w:highlight w:val="yellow"/>
                <w:lang w:eastAsia="ja-JP"/>
              </w:rPr>
              <w:t>LA</w:t>
            </w:r>
            <w:proofErr w:type="gramEnd"/>
            <w:r w:rsidRPr="002141F6">
              <w:rPr>
                <w:color w:val="FF0000"/>
                <w:sz w:val="22"/>
                <w:szCs w:val="22"/>
                <w:highlight w:val="yellow"/>
                <w:lang w:eastAsia="ja-JP"/>
              </w:rPr>
              <w:t xml:space="preserve"> SICUREZZA……</w:t>
            </w:r>
          </w:p>
        </w:tc>
      </w:tr>
    </w:tbl>
    <w:p w14:paraId="2A6DFD7A" w14:textId="77777777" w:rsidR="0026122C" w:rsidRPr="002141F6" w:rsidRDefault="0026122C" w:rsidP="006D5386">
      <w:pPr>
        <w:rPr>
          <w:sz w:val="22"/>
          <w:szCs w:val="22"/>
        </w:rPr>
      </w:pPr>
    </w:p>
    <w:p w14:paraId="3FE189D4" w14:textId="2255D27A" w:rsidR="00172BEA" w:rsidRPr="00172BEA" w:rsidRDefault="002141F6" w:rsidP="00172BEA">
      <w:pPr>
        <w:rPr>
          <w:b/>
          <w:sz w:val="22"/>
          <w:szCs w:val="22"/>
        </w:rPr>
      </w:pPr>
      <w:r w:rsidRPr="002141F6">
        <w:rPr>
          <w:b/>
          <w:sz w:val="22"/>
          <w:szCs w:val="22"/>
        </w:rPr>
        <w:t xml:space="preserve">OGGETTO: VERBALE </w:t>
      </w:r>
      <w:r w:rsidR="00172BEA">
        <w:rPr>
          <w:b/>
          <w:sz w:val="22"/>
          <w:szCs w:val="22"/>
        </w:rPr>
        <w:t>DELL’EMERGENZA O FALSO ALLARME</w:t>
      </w:r>
    </w:p>
    <w:p w14:paraId="7D667F54" w14:textId="77777777" w:rsidR="00172BEA" w:rsidRPr="009A4DA9" w:rsidRDefault="00172BEA" w:rsidP="00172BEA">
      <w:pPr>
        <w:jc w:val="center"/>
        <w:rPr>
          <w:i/>
          <w:sz w:val="22"/>
          <w:szCs w:val="22"/>
        </w:rPr>
      </w:pPr>
    </w:p>
    <w:p w14:paraId="602FAC14" w14:textId="1BB18D94" w:rsidR="00172BEA" w:rsidRPr="00640984" w:rsidRDefault="00172BEA" w:rsidP="00172BEA">
      <w:pPr>
        <w:numPr>
          <w:ilvl w:val="0"/>
          <w:numId w:val="14"/>
        </w:numPr>
        <w:rPr>
          <w:rFonts w:ascii="Calibri" w:hAnsi="Calibri"/>
          <w:sz w:val="22"/>
          <w:szCs w:val="22"/>
          <w:u w:val="single"/>
        </w:rPr>
      </w:pPr>
      <w:r w:rsidRPr="00640984">
        <w:rPr>
          <w:rFonts w:ascii="Calibri" w:hAnsi="Calibri"/>
          <w:sz w:val="22"/>
          <w:szCs w:val="22"/>
          <w:u w:val="single"/>
        </w:rPr>
        <w:t xml:space="preserve">Registrazione dello stato di </w:t>
      </w:r>
      <w:r w:rsidRPr="00C65A27">
        <w:rPr>
          <w:rFonts w:ascii="Calibri" w:hAnsi="Calibri"/>
          <w:b/>
          <w:szCs w:val="22"/>
          <w:u w:val="single"/>
        </w:rPr>
        <w:t>EMERGENZA</w:t>
      </w:r>
      <w:r>
        <w:rPr>
          <w:rFonts w:ascii="Calibri" w:hAnsi="Calibri"/>
          <w:b/>
          <w:sz w:val="22"/>
          <w:szCs w:val="22"/>
          <w:u w:val="single"/>
        </w:rPr>
        <w:t xml:space="preserve"> </w:t>
      </w:r>
      <w:r>
        <w:rPr>
          <w:rFonts w:ascii="Calibri" w:hAnsi="Calibri"/>
          <w:sz w:val="22"/>
          <w:szCs w:val="22"/>
          <w:u w:val="single"/>
        </w:rPr>
        <w:t xml:space="preserve"> </w:t>
      </w:r>
      <w:r>
        <w:rPr>
          <w:i/>
          <w:noProof/>
          <w:sz w:val="22"/>
          <w:szCs w:val="22"/>
        </w:rPr>
        <mc:AlternateContent>
          <mc:Choice Requires="wps">
            <w:drawing>
              <wp:inline distT="0" distB="0" distL="0" distR="0" wp14:anchorId="096FBE02" wp14:editId="3BBB4E24">
                <wp:extent cx="220980" cy="249555"/>
                <wp:effectExtent l="12065" t="10795" r="14605" b="15875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74C7B" w14:textId="77777777" w:rsidR="00172BEA" w:rsidRDefault="00172BEA" w:rsidP="00172B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96FBE0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width:17.4pt;height: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upFAIAACsEAAAOAAAAZHJzL2Uyb0RvYy54bWysU92u0zAMvkfiHaLcs3bTBlu17uiwwxDS&#10;4Uc68ABZmq4RaRycbO14epy0Z2f83SByEdmx89n+bK9v+tawk0KvwZZ8Osk5U1ZCpe2h5F8+714s&#10;Of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" strokeweight="1.5pt">
                <v:textbox>
                  <w:txbxContent>
                    <w:p w14:paraId="30E74C7B" w14:textId="77777777" w:rsidR="00172BEA" w:rsidRDefault="00172BEA" w:rsidP="00172BEA"/>
                  </w:txbxContent>
                </v:textbox>
                <w10:anchorlock/>
              </v:shape>
            </w:pict>
          </mc:Fallback>
        </mc:AlternateContent>
      </w:r>
      <w:r>
        <w:rPr>
          <w:i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  <w:u w:val="single"/>
        </w:rPr>
        <w:t xml:space="preserve">o </w:t>
      </w:r>
      <w:r w:rsidRPr="00C65A27">
        <w:rPr>
          <w:rFonts w:ascii="Calibri" w:hAnsi="Calibri"/>
          <w:b/>
          <w:szCs w:val="22"/>
          <w:u w:val="single"/>
        </w:rPr>
        <w:t xml:space="preserve">FALSO ALLARME </w:t>
      </w:r>
      <w:r>
        <w:rPr>
          <w:i/>
          <w:noProof/>
          <w:sz w:val="22"/>
          <w:szCs w:val="22"/>
        </w:rPr>
        <mc:AlternateContent>
          <mc:Choice Requires="wps">
            <w:drawing>
              <wp:inline distT="0" distB="0" distL="0" distR="0" wp14:anchorId="1ED912B8" wp14:editId="3FBFB179">
                <wp:extent cx="220980" cy="249555"/>
                <wp:effectExtent l="14605" t="10795" r="12065" b="15875"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28885" w14:textId="77777777" w:rsidR="00172BEA" w:rsidRDefault="00172BEA" w:rsidP="00172B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912B8" id="Casella di testo 1" o:spid="_x0000_s1027" type="#_x0000_t202" style="width:17.4pt;height: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0WFFwIAADIEAAAOAAAAZHJzL2Uyb0RvYy54bWysU92u0zAMvkfiHaLcs3bTBlu17uiwwxDS&#10;4Uc68ABZmq4RaRycbO14epy0Z2f83SByEdmx89n+bK9v+tawk0KvwZZ8Osk5U1ZCpe2h5F8+714s&#10;Of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" strokeweight="1.5pt">
                <v:textbox>
                  <w:txbxContent>
                    <w:p w14:paraId="72E28885" w14:textId="77777777" w:rsidR="00172BEA" w:rsidRDefault="00172BEA" w:rsidP="00172BEA"/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 w:hAnsi="Calibri"/>
          <w:b/>
          <w:sz w:val="22"/>
          <w:szCs w:val="22"/>
          <w:u w:val="single"/>
        </w:rPr>
        <w:t xml:space="preserve"> </w:t>
      </w:r>
      <w:r w:rsidRPr="00C92D47">
        <w:rPr>
          <w:rFonts w:ascii="Calibri" w:hAnsi="Calibri"/>
          <w:i/>
          <w:sz w:val="22"/>
          <w:szCs w:val="22"/>
          <w:highlight w:val="yellow"/>
        </w:rPr>
        <w:t>: (</w:t>
      </w:r>
      <w:r w:rsidRPr="00C65A27">
        <w:rPr>
          <w:rFonts w:ascii="Calibri" w:hAnsi="Calibri"/>
          <w:i/>
          <w:sz w:val="22"/>
          <w:szCs w:val="22"/>
          <w:highlight w:val="yellow"/>
        </w:rPr>
        <w:t>BARRARE L’OPZIONE)</w:t>
      </w:r>
    </w:p>
    <w:p w14:paraId="1FE97121" w14:textId="77777777" w:rsidR="00172BEA" w:rsidRDefault="00172BEA" w:rsidP="00172BEA">
      <w:pPr>
        <w:ind w:firstLine="708"/>
        <w:rPr>
          <w:rFonts w:ascii="Calibri" w:hAnsi="Calibri"/>
          <w:sz w:val="22"/>
          <w:szCs w:val="22"/>
        </w:rPr>
      </w:pPr>
    </w:p>
    <w:p w14:paraId="59A5CE1C" w14:textId="773309D7" w:rsidR="00172BEA" w:rsidRPr="00640984" w:rsidRDefault="00172BEA" w:rsidP="00172BEA">
      <w:pPr>
        <w:ind w:firstLine="708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Struttura:</w:t>
      </w:r>
    </w:p>
    <w:p w14:paraId="48E1012E" w14:textId="77777777" w:rsidR="00172BEA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Indirizzo:</w:t>
      </w:r>
    </w:p>
    <w:p w14:paraId="432126B3" w14:textId="62995AD0" w:rsidR="0079279D" w:rsidRPr="00640984" w:rsidRDefault="0079279D" w:rsidP="0079279D">
      <w:pPr>
        <w:ind w:firstLine="709"/>
        <w:rPr>
          <w:rFonts w:ascii="Calibri" w:hAnsi="Calibri"/>
          <w:sz w:val="22"/>
          <w:szCs w:val="22"/>
        </w:rPr>
      </w:pPr>
      <w:r w:rsidRPr="0079279D">
        <w:rPr>
          <w:rFonts w:ascii="Calibri" w:hAnsi="Calibri"/>
          <w:sz w:val="22"/>
          <w:szCs w:val="22"/>
        </w:rPr>
        <w:t>Piano o area interessata (se noto</w:t>
      </w:r>
      <w:r>
        <w:rPr>
          <w:rFonts w:ascii="Calibri" w:hAnsi="Calibri"/>
          <w:sz w:val="22"/>
          <w:szCs w:val="22"/>
        </w:rPr>
        <w:t>):</w:t>
      </w:r>
    </w:p>
    <w:p w14:paraId="7AF728F5" w14:textId="2927CEBE" w:rsidR="00172BEA" w:rsidRPr="00640984" w:rsidRDefault="00030356" w:rsidP="00172BEA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Referente</w:t>
      </w:r>
      <w:r w:rsidR="00172BEA" w:rsidRPr="00640984">
        <w:rPr>
          <w:rFonts w:ascii="Calibri" w:hAnsi="Calibri"/>
          <w:sz w:val="22"/>
          <w:szCs w:val="22"/>
        </w:rPr>
        <w:t xml:space="preserve"> Edificio:</w:t>
      </w:r>
    </w:p>
    <w:p w14:paraId="76EB4ABE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Coordinatore dell’emergenza:</w:t>
      </w:r>
    </w:p>
    <w:p w14:paraId="3B9F5216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23FA4767" w14:textId="70F76F7C" w:rsidR="0079279D" w:rsidRPr="0079279D" w:rsidRDefault="0079279D" w:rsidP="0079279D">
      <w:pPr>
        <w:ind w:firstLine="709"/>
        <w:rPr>
          <w:rFonts w:ascii="Calibri" w:hAnsi="Calibri"/>
          <w:sz w:val="22"/>
          <w:szCs w:val="22"/>
        </w:rPr>
      </w:pPr>
      <w:r w:rsidRPr="0079279D">
        <w:rPr>
          <w:rFonts w:ascii="Calibri" w:hAnsi="Calibri"/>
          <w:sz w:val="22"/>
          <w:szCs w:val="22"/>
        </w:rPr>
        <w:t>Data dell’evento</w:t>
      </w:r>
      <w:r>
        <w:rPr>
          <w:rFonts w:ascii="Calibri" w:hAnsi="Calibri"/>
          <w:sz w:val="22"/>
          <w:szCs w:val="22"/>
        </w:rPr>
        <w:t>:</w:t>
      </w:r>
    </w:p>
    <w:p w14:paraId="21FB495F" w14:textId="54BBBE72" w:rsidR="0079279D" w:rsidRPr="0079279D" w:rsidRDefault="0079279D" w:rsidP="0079279D">
      <w:pPr>
        <w:ind w:firstLine="709"/>
        <w:rPr>
          <w:rFonts w:ascii="Calibri" w:hAnsi="Calibri"/>
          <w:sz w:val="22"/>
          <w:szCs w:val="22"/>
        </w:rPr>
      </w:pPr>
      <w:r w:rsidRPr="0079279D">
        <w:rPr>
          <w:rFonts w:ascii="Calibri" w:hAnsi="Calibri"/>
          <w:sz w:val="22"/>
          <w:szCs w:val="22"/>
        </w:rPr>
        <w:t>Ora di attivazione dell’allarme</w:t>
      </w:r>
      <w:r>
        <w:rPr>
          <w:rFonts w:ascii="Calibri" w:hAnsi="Calibri"/>
          <w:sz w:val="22"/>
          <w:szCs w:val="22"/>
        </w:rPr>
        <w:t>:</w:t>
      </w:r>
    </w:p>
    <w:p w14:paraId="403A8D0A" w14:textId="4186025E" w:rsidR="0079279D" w:rsidRPr="0079279D" w:rsidRDefault="0079279D" w:rsidP="0079279D">
      <w:pPr>
        <w:ind w:firstLine="709"/>
        <w:rPr>
          <w:rFonts w:ascii="Calibri" w:hAnsi="Calibri"/>
          <w:sz w:val="22"/>
          <w:szCs w:val="22"/>
        </w:rPr>
      </w:pPr>
      <w:r w:rsidRPr="0079279D">
        <w:rPr>
          <w:rFonts w:ascii="Calibri" w:hAnsi="Calibri"/>
          <w:sz w:val="22"/>
          <w:szCs w:val="22"/>
        </w:rPr>
        <w:t>Ora di cessato allarme</w:t>
      </w:r>
      <w:r>
        <w:rPr>
          <w:rFonts w:ascii="Calibri" w:hAnsi="Calibri"/>
          <w:sz w:val="22"/>
          <w:szCs w:val="22"/>
        </w:rPr>
        <w:t>:</w:t>
      </w:r>
    </w:p>
    <w:p w14:paraId="2DEEBDA2" w14:textId="50B47CC6" w:rsidR="0079279D" w:rsidRDefault="0079279D" w:rsidP="0079279D">
      <w:pPr>
        <w:ind w:firstLine="709"/>
        <w:rPr>
          <w:rFonts w:ascii="Calibri" w:hAnsi="Calibri"/>
          <w:sz w:val="22"/>
          <w:szCs w:val="22"/>
        </w:rPr>
      </w:pPr>
      <w:r w:rsidRPr="0079279D">
        <w:rPr>
          <w:rFonts w:ascii="Calibri" w:hAnsi="Calibri"/>
          <w:sz w:val="22"/>
          <w:szCs w:val="22"/>
        </w:rPr>
        <w:t>Durata complessiva dell’evento</w:t>
      </w:r>
      <w:r>
        <w:rPr>
          <w:rFonts w:ascii="Calibri" w:hAnsi="Calibri"/>
          <w:sz w:val="22"/>
          <w:szCs w:val="22"/>
        </w:rPr>
        <w:t>:</w:t>
      </w:r>
    </w:p>
    <w:p w14:paraId="4CB444F1" w14:textId="65B9EBFA" w:rsidR="0079279D" w:rsidRDefault="0079279D" w:rsidP="0079279D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Descrizione dell’evento:</w:t>
      </w:r>
    </w:p>
    <w:p w14:paraId="4F3B8B37" w14:textId="0DB5978B" w:rsidR="00881E51" w:rsidRDefault="00881E51" w:rsidP="0079279D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Numero persone evacuate:</w:t>
      </w:r>
    </w:p>
    <w:p w14:paraId="6F2508DB" w14:textId="0053EFD0" w:rsidR="00881E51" w:rsidRDefault="00881E51" w:rsidP="0079279D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Intervento dei Guardia Fuochi:</w:t>
      </w:r>
    </w:p>
    <w:p w14:paraId="06276A2F" w14:textId="00BD3E65" w:rsidR="00881E51" w:rsidRPr="0079279D" w:rsidRDefault="00881E51" w:rsidP="0079279D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Ricezione chiamata vigilanza:</w:t>
      </w:r>
    </w:p>
    <w:p w14:paraId="3A07CC4F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5835D65A" w14:textId="77777777" w:rsidR="00172BEA" w:rsidRDefault="00172BEA" w:rsidP="00172BEA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Modalità di segnalazione dell’evento:</w:t>
      </w:r>
    </w:p>
    <w:p w14:paraId="246D2ADD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Nominativo della persona che ha segnalato l’evento:</w:t>
      </w:r>
    </w:p>
    <w:p w14:paraId="0B1236E8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lastRenderedPageBreak/>
        <w:t>Altre persone presenti:</w:t>
      </w:r>
    </w:p>
    <w:p w14:paraId="54D114DB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741A06B3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Nominativo degli incaricati intervenuti:</w:t>
      </w:r>
    </w:p>
    <w:p w14:paraId="257FE582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Azioni intraprese da personale interno:</w:t>
      </w:r>
    </w:p>
    <w:p w14:paraId="36947608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7880E785" w14:textId="77777777" w:rsidR="00172BEA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0E38D0">
        <w:rPr>
          <w:rFonts w:ascii="Calibri" w:hAnsi="Calibri"/>
          <w:b/>
          <w:bCs/>
          <w:sz w:val="22"/>
          <w:szCs w:val="22"/>
        </w:rPr>
        <w:t>Richiesta di soccorsi esterni</w:t>
      </w:r>
      <w:r w:rsidRPr="00640984">
        <w:rPr>
          <w:rFonts w:ascii="Calibri" w:hAnsi="Calibri"/>
          <w:sz w:val="22"/>
          <w:szCs w:val="22"/>
        </w:rPr>
        <w:t>: si/no</w:t>
      </w:r>
    </w:p>
    <w:p w14:paraId="043ED8A0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Chiamata effettuata alle ore</w:t>
      </w:r>
      <w:r w:rsidRPr="00C92D47">
        <w:rPr>
          <w:rFonts w:ascii="Calibri" w:hAnsi="Calibri"/>
          <w:i/>
          <w:sz w:val="22"/>
          <w:szCs w:val="22"/>
          <w:highlight w:val="yellow"/>
        </w:rPr>
        <w:t>: (solo in caso di richiesta soccorsi esterni)</w:t>
      </w:r>
    </w:p>
    <w:p w14:paraId="7A09169D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Orario di arrivo dei primi soccorsi</w:t>
      </w:r>
      <w:proofErr w:type="gramStart"/>
      <w:r w:rsidRPr="00640984">
        <w:rPr>
          <w:rFonts w:ascii="Calibri" w:hAnsi="Calibri"/>
          <w:sz w:val="22"/>
          <w:szCs w:val="22"/>
        </w:rPr>
        <w:t>:</w:t>
      </w:r>
      <w:r w:rsidRPr="00C92D47">
        <w:rPr>
          <w:rFonts w:ascii="Calibri" w:hAnsi="Calibri"/>
          <w:i/>
          <w:sz w:val="22"/>
          <w:szCs w:val="22"/>
          <w:highlight w:val="yellow"/>
        </w:rPr>
        <w:t xml:space="preserve"> :</w:t>
      </w:r>
      <w:proofErr w:type="gramEnd"/>
      <w:r w:rsidRPr="00C92D47">
        <w:rPr>
          <w:rFonts w:ascii="Calibri" w:hAnsi="Calibri"/>
          <w:i/>
          <w:sz w:val="22"/>
          <w:szCs w:val="22"/>
          <w:highlight w:val="yellow"/>
        </w:rPr>
        <w:t xml:space="preserve"> (solo in caso di richiesta soccorsi esterni)</w:t>
      </w:r>
    </w:p>
    <w:p w14:paraId="49B5707B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Azioni intraprese dai soccorritori</w:t>
      </w:r>
      <w:proofErr w:type="gramStart"/>
      <w:r w:rsidRPr="00640984">
        <w:rPr>
          <w:rFonts w:ascii="Calibri" w:hAnsi="Calibri"/>
          <w:sz w:val="22"/>
          <w:szCs w:val="22"/>
        </w:rPr>
        <w:t>:</w:t>
      </w:r>
      <w:r w:rsidRPr="00C92D47">
        <w:rPr>
          <w:rFonts w:ascii="Calibri" w:hAnsi="Calibri"/>
          <w:i/>
          <w:sz w:val="22"/>
          <w:szCs w:val="22"/>
          <w:highlight w:val="yellow"/>
        </w:rPr>
        <w:t xml:space="preserve"> :</w:t>
      </w:r>
      <w:proofErr w:type="gramEnd"/>
      <w:r w:rsidRPr="00C92D47">
        <w:rPr>
          <w:rFonts w:ascii="Calibri" w:hAnsi="Calibri"/>
          <w:i/>
          <w:sz w:val="22"/>
          <w:szCs w:val="22"/>
          <w:highlight w:val="yellow"/>
        </w:rPr>
        <w:t xml:space="preserve"> (solo in caso di richiesta soccorsi esterni)</w:t>
      </w:r>
    </w:p>
    <w:p w14:paraId="50A90ACE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00105ECD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Danni alle persone:</w:t>
      </w:r>
    </w:p>
    <w:p w14:paraId="0F118969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Danni alle cose:</w:t>
      </w:r>
    </w:p>
    <w:p w14:paraId="2ED137B2" w14:textId="77777777" w:rsidR="00172BEA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Eventuali danni causati a terzi:</w:t>
      </w:r>
    </w:p>
    <w:p w14:paraId="2B5271CA" w14:textId="77777777" w:rsidR="00172BEA" w:rsidRPr="00640984" w:rsidRDefault="00172BEA" w:rsidP="00172BEA">
      <w:pPr>
        <w:ind w:left="708" w:firstLine="1"/>
        <w:rPr>
          <w:rFonts w:ascii="Calibri" w:hAnsi="Calibri"/>
          <w:sz w:val="22"/>
          <w:szCs w:val="22"/>
        </w:rPr>
      </w:pPr>
      <w:r w:rsidRPr="00C92D47">
        <w:rPr>
          <w:rFonts w:ascii="Calibri" w:hAnsi="Calibri"/>
          <w:sz w:val="22"/>
          <w:szCs w:val="22"/>
        </w:rPr>
        <w:t xml:space="preserve">Azioni intraprese per il ripristino delle condizioni di sicurezza e per il ripristino dei processi ordinari </w:t>
      </w:r>
      <w:r>
        <w:rPr>
          <w:rFonts w:ascii="Calibri" w:hAnsi="Calibri"/>
          <w:sz w:val="22"/>
          <w:szCs w:val="22"/>
        </w:rPr>
        <w:t xml:space="preserve">  </w:t>
      </w:r>
      <w:r w:rsidRPr="00C92D47">
        <w:rPr>
          <w:rFonts w:ascii="Calibri" w:hAnsi="Calibri"/>
          <w:sz w:val="22"/>
          <w:szCs w:val="22"/>
        </w:rPr>
        <w:t>dell’attività:</w:t>
      </w:r>
    </w:p>
    <w:p w14:paraId="14E416A5" w14:textId="77777777" w:rsidR="00172BEA" w:rsidRDefault="00172BEA" w:rsidP="00172BEA">
      <w:pPr>
        <w:rPr>
          <w:rFonts w:ascii="Calibri" w:hAnsi="Calibri"/>
          <w:sz w:val="22"/>
          <w:szCs w:val="22"/>
        </w:rPr>
      </w:pPr>
    </w:p>
    <w:p w14:paraId="59C57CB8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084E7D56" w14:textId="77777777" w:rsidR="00172BEA" w:rsidRPr="00640984" w:rsidRDefault="00172BEA" w:rsidP="00172BEA">
      <w:pPr>
        <w:numPr>
          <w:ilvl w:val="0"/>
          <w:numId w:val="14"/>
        </w:numPr>
        <w:rPr>
          <w:rFonts w:ascii="Calibri" w:hAnsi="Calibri"/>
          <w:sz w:val="22"/>
          <w:szCs w:val="22"/>
          <w:u w:val="single"/>
        </w:rPr>
      </w:pPr>
      <w:r w:rsidRPr="00640984">
        <w:rPr>
          <w:rFonts w:ascii="Calibri" w:hAnsi="Calibri"/>
          <w:sz w:val="22"/>
          <w:szCs w:val="22"/>
          <w:u w:val="single"/>
        </w:rPr>
        <w:t>Analisi dell’evento</w:t>
      </w:r>
    </w:p>
    <w:p w14:paraId="462AF23B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Probabili o accertate </w:t>
      </w:r>
      <w:r w:rsidRPr="00640984">
        <w:rPr>
          <w:rFonts w:ascii="Calibri" w:hAnsi="Calibri"/>
          <w:sz w:val="22"/>
          <w:szCs w:val="22"/>
        </w:rPr>
        <w:t>cause:</w:t>
      </w:r>
    </w:p>
    <w:p w14:paraId="789B9ECB" w14:textId="77777777" w:rsidR="00172BEA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Inefficienze riscontrate:</w:t>
      </w:r>
    </w:p>
    <w:p w14:paraId="0527B807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Proposte per ridurre rischi futuri:</w:t>
      </w:r>
    </w:p>
    <w:p w14:paraId="5FCB95C5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203D8D5F" w14:textId="77777777" w:rsidR="00172BEA" w:rsidRDefault="00172BEA" w:rsidP="00172BEA">
      <w:pPr>
        <w:numPr>
          <w:ilvl w:val="0"/>
          <w:numId w:val="14"/>
        </w:numPr>
        <w:rPr>
          <w:rFonts w:ascii="Calibri" w:hAnsi="Calibri"/>
          <w:sz w:val="22"/>
          <w:szCs w:val="22"/>
          <w:u w:val="single"/>
        </w:rPr>
      </w:pPr>
      <w:r w:rsidRPr="00640984">
        <w:rPr>
          <w:rFonts w:ascii="Calibri" w:hAnsi="Calibri"/>
          <w:sz w:val="22"/>
          <w:szCs w:val="22"/>
          <w:u w:val="single"/>
        </w:rPr>
        <w:t>Proposte per ridurre rischi futuri</w:t>
      </w:r>
    </w:p>
    <w:p w14:paraId="1A8ADCF1" w14:textId="77777777" w:rsidR="000E38D0" w:rsidRDefault="000E38D0" w:rsidP="000E38D0">
      <w:pPr>
        <w:rPr>
          <w:rFonts w:ascii="Calibri" w:hAnsi="Calibri"/>
          <w:sz w:val="22"/>
          <w:szCs w:val="22"/>
          <w:u w:val="single"/>
        </w:rPr>
      </w:pPr>
    </w:p>
    <w:p w14:paraId="3D2DE597" w14:textId="77777777" w:rsidR="000E38D0" w:rsidRDefault="000E38D0" w:rsidP="000E38D0">
      <w:pPr>
        <w:rPr>
          <w:rFonts w:ascii="Calibri" w:hAnsi="Calibri"/>
          <w:sz w:val="22"/>
          <w:szCs w:val="22"/>
          <w:u w:val="single"/>
        </w:rPr>
      </w:pPr>
    </w:p>
    <w:p w14:paraId="0196D976" w14:textId="77777777" w:rsidR="000E38D0" w:rsidRPr="00640984" w:rsidRDefault="000E38D0" w:rsidP="000E38D0">
      <w:pPr>
        <w:rPr>
          <w:rFonts w:ascii="Calibri" w:hAnsi="Calibri"/>
          <w:sz w:val="22"/>
          <w:szCs w:val="22"/>
          <w:u w:val="single"/>
        </w:rPr>
      </w:pPr>
    </w:p>
    <w:p w14:paraId="74653114" w14:textId="77777777" w:rsidR="00172BEA" w:rsidRPr="00640984" w:rsidRDefault="00172BEA" w:rsidP="00172BEA">
      <w:pPr>
        <w:rPr>
          <w:rFonts w:ascii="Calibri" w:hAnsi="Calibri"/>
          <w:sz w:val="22"/>
          <w:szCs w:val="22"/>
          <w:u w:val="single"/>
        </w:rPr>
      </w:pPr>
    </w:p>
    <w:p w14:paraId="6918B59D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Compilato da:</w:t>
      </w:r>
    </w:p>
    <w:p w14:paraId="73FC30DB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Data compilazione:</w:t>
      </w:r>
    </w:p>
    <w:p w14:paraId="2CEB462F" w14:textId="77777777" w:rsidR="00172BEA" w:rsidRDefault="00172BEA" w:rsidP="00172BE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invio del presente rapporto ai servizi preposti (allegare sempre copia della comunicazione)</w:t>
      </w:r>
    </w:p>
    <w:p w14:paraId="58F04008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Allegati:</w:t>
      </w:r>
    </w:p>
    <w:p w14:paraId="13D54D46" w14:textId="77777777" w:rsidR="00172BEA" w:rsidRDefault="00172BEA" w:rsidP="00172BEA">
      <w:pPr>
        <w:rPr>
          <w:color w:val="FF0000"/>
        </w:rPr>
      </w:pPr>
    </w:p>
    <w:p w14:paraId="29D024C0" w14:textId="77777777" w:rsidR="00172BEA" w:rsidRDefault="00172BEA" w:rsidP="00172BEA"/>
    <w:p w14:paraId="311EB337" w14:textId="77777777" w:rsidR="00172BEA" w:rsidRDefault="00172BEA" w:rsidP="00172BEA"/>
    <w:p w14:paraId="01CE1A2E" w14:textId="77777777" w:rsidR="00172BEA" w:rsidRDefault="00172BEA" w:rsidP="00172BEA"/>
    <w:p w14:paraId="5ACEF7FA" w14:textId="04B7E551" w:rsidR="00172BEA" w:rsidRDefault="00172BEA" w:rsidP="00172BEA">
      <w:r>
        <w:t>.</w:t>
      </w:r>
    </w:p>
    <w:p w14:paraId="1DE5014F" w14:textId="757005F8" w:rsidR="00172BEA" w:rsidRDefault="00172BEA" w:rsidP="00172BEA"/>
    <w:p w14:paraId="65A1E5DD" w14:textId="77777777" w:rsidR="00172BEA" w:rsidRDefault="00172BEA" w:rsidP="00172BEA"/>
    <w:p w14:paraId="06E5A331" w14:textId="77777777" w:rsidR="00172BEA" w:rsidRDefault="00172BEA" w:rsidP="00172BEA"/>
    <w:p w14:paraId="32B23251" w14:textId="77777777" w:rsidR="00172BEA" w:rsidRDefault="00172BEA" w:rsidP="00172BEA"/>
    <w:p w14:paraId="47369351" w14:textId="77777777" w:rsidR="00172BEA" w:rsidRPr="002141F6" w:rsidRDefault="00172BEA" w:rsidP="00172BEA">
      <w:pPr>
        <w:rPr>
          <w:sz w:val="22"/>
          <w:szCs w:val="22"/>
        </w:rPr>
      </w:pPr>
    </w:p>
    <w:p w14:paraId="204F273D" w14:textId="77777777" w:rsidR="002141F6" w:rsidRPr="002141F6" w:rsidRDefault="002141F6" w:rsidP="002141F6">
      <w:pPr>
        <w:pStyle w:val="Corpodeltesto21"/>
        <w:spacing w:line="240" w:lineRule="auto"/>
        <w:ind w:left="4388"/>
        <w:jc w:val="center"/>
        <w:rPr>
          <w:rFonts w:ascii="Fira Sans" w:hAnsi="Fira Sans"/>
          <w:sz w:val="22"/>
          <w:szCs w:val="22"/>
        </w:rPr>
      </w:pPr>
      <w:r w:rsidRPr="002141F6">
        <w:rPr>
          <w:rFonts w:ascii="Fira Sans" w:hAnsi="Fira Sans"/>
          <w:sz w:val="22"/>
          <w:szCs w:val="22"/>
        </w:rPr>
        <w:t>Il Coordinatore</w:t>
      </w:r>
      <w:r w:rsidRPr="002141F6">
        <w:rPr>
          <w:rFonts w:ascii="Fira Sans" w:hAnsi="Fira Sans"/>
          <w:color w:val="00B050"/>
          <w:sz w:val="22"/>
          <w:szCs w:val="22"/>
        </w:rPr>
        <w:t xml:space="preserve"> </w:t>
      </w:r>
      <w:r w:rsidRPr="002141F6">
        <w:rPr>
          <w:rFonts w:ascii="Fira Sans" w:hAnsi="Fira Sans"/>
          <w:sz w:val="22"/>
          <w:szCs w:val="22"/>
        </w:rPr>
        <w:t>dell’emergenza</w:t>
      </w:r>
    </w:p>
    <w:p w14:paraId="1A64510F" w14:textId="77777777" w:rsidR="002141F6" w:rsidRPr="002141F6" w:rsidRDefault="002141F6" w:rsidP="00172BEA">
      <w:pPr>
        <w:pStyle w:val="Corpodeltesto21"/>
        <w:spacing w:line="240" w:lineRule="auto"/>
        <w:ind w:left="4388"/>
        <w:jc w:val="right"/>
        <w:rPr>
          <w:rFonts w:ascii="Fira Sans" w:hAnsi="Fira Sans"/>
          <w:sz w:val="22"/>
          <w:szCs w:val="22"/>
        </w:rPr>
      </w:pPr>
    </w:p>
    <w:p w14:paraId="5109BCDE" w14:textId="7698D8C6" w:rsidR="007216B6" w:rsidRDefault="007216B6" w:rsidP="007216B6">
      <w:pPr>
        <w:spacing w:line="259" w:lineRule="auto"/>
        <w:jc w:val="both"/>
        <w:rPr>
          <w:rFonts w:eastAsia="Calibri"/>
          <w:sz w:val="24"/>
        </w:rPr>
      </w:pPr>
    </w:p>
    <w:sectPr w:rsidR="007216B6" w:rsidSect="00EE58FF">
      <w:headerReference w:type="default" r:id="rId13"/>
      <w:footerReference w:type="even" r:id="rId14"/>
      <w:footerReference w:type="default" r:id="rId15"/>
      <w:pgSz w:w="11900" w:h="16840"/>
      <w:pgMar w:top="2145" w:right="1268" w:bottom="1985" w:left="1276" w:header="1134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ADCA2" w14:textId="77777777" w:rsidR="004A6EE3" w:rsidRDefault="004A6EE3" w:rsidP="003F5DF3">
      <w:r>
        <w:separator/>
      </w:r>
    </w:p>
  </w:endnote>
  <w:endnote w:type="continuationSeparator" w:id="0">
    <w:p w14:paraId="7413EACE" w14:textId="77777777" w:rsidR="004A6EE3" w:rsidRDefault="004A6EE3" w:rsidP="003F5DF3">
      <w:r>
        <w:continuationSeparator/>
      </w:r>
    </w:p>
  </w:endnote>
  <w:endnote w:type="continuationNotice" w:id="1">
    <w:p w14:paraId="67D0ED28" w14:textId="77777777" w:rsidR="004A6EE3" w:rsidRDefault="004A6E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B65DDF-F910-4142-AEA0-D43D3E05F628}"/>
    <w:embedBold r:id="rId2" w:fontKey="{BAB143EB-D2CD-402B-B002-041D1A6E9E01}"/>
    <w:embedItalic r:id="rId3" w:fontKey="{C2EBE41F-C637-4E69-8A95-730FDCA7383A}"/>
  </w:font>
  <w:font w:name="Fira Sans">
    <w:altName w:val="Arial"/>
    <w:charset w:val="00"/>
    <w:family w:val="swiss"/>
    <w:pitch w:val="variable"/>
    <w:sig w:usb0="600002FF" w:usb1="00000001" w:usb2="00000000" w:usb3="00000000" w:csb0="0000019F" w:csb1="00000000"/>
    <w:embedRegular r:id="rId4" w:fontKey="{980AB3EB-561F-4C49-B7BD-F56CE40F59EA}"/>
    <w:embedBold r:id="rId5" w:fontKey="{9BAAA582-781A-45C3-997E-54050B721F11}"/>
    <w:embedItalic r:id="rId6" w:fontKey="{FA678139-6364-440C-BD53-21EFEBCFD824}"/>
  </w:font>
  <w:font w:name="Roboto Slab">
    <w:charset w:val="00"/>
    <w:family w:val="auto"/>
    <w:pitch w:val="variable"/>
    <w:sig w:usb0="000004FF" w:usb1="8000405F" w:usb2="00000022" w:usb3="00000000" w:csb0="0000019F" w:csb1="00000000"/>
    <w:embedBold r:id="rId7" w:subsetted="1" w:fontKey="{7EA0D5EC-FB78-4380-AEBA-89D28F7ADA56}"/>
  </w:font>
  <w:font w:name="Fira Sans Medium">
    <w:charset w:val="00"/>
    <w:family w:val="swiss"/>
    <w:pitch w:val="variable"/>
    <w:sig w:usb0="600002FF" w:usb1="00000001" w:usb2="00000000" w:usb3="00000000" w:csb0="0000019F" w:csb1="00000000"/>
  </w:font>
  <w:font w:name="Arial M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Fira Sans SemiBold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6B14E" w14:textId="77777777" w:rsidR="003F5DF3" w:rsidRDefault="003F5DF3" w:rsidP="003F5DF3">
    <w:pPr>
      <w:pStyle w:val="Pidipagina"/>
      <w:framePr w:wrap="none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463F29E8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610EB" w14:textId="77777777" w:rsidR="001466D0" w:rsidRDefault="001466D0" w:rsidP="001466D0">
    <w:pPr>
      <w:pStyle w:val="Pidipagina"/>
      <w:pBdr>
        <w:bottom w:val="single" w:sz="6" w:space="1" w:color="auto"/>
      </w:pBdr>
      <w:rPr>
        <w:rFonts w:ascii="Fira Sans SemiBold" w:hAnsi="Fira Sans SemiBold"/>
        <w:sz w:val="16"/>
      </w:rPr>
    </w:pPr>
  </w:p>
  <w:p w14:paraId="637805D2" w14:textId="77777777" w:rsidR="001466D0" w:rsidRDefault="001466D0" w:rsidP="001466D0">
    <w:pPr>
      <w:pStyle w:val="Pidipagina"/>
      <w:rPr>
        <w:rFonts w:ascii="Fira Sans SemiBold" w:hAnsi="Fira Sans SemiBold"/>
        <w:sz w:val="16"/>
      </w:rPr>
    </w:pPr>
  </w:p>
  <w:p w14:paraId="3EB9D072" w14:textId="77777777" w:rsidR="001C3068" w:rsidRPr="001C3068" w:rsidRDefault="001C3068" w:rsidP="001466D0">
    <w:pPr>
      <w:pStyle w:val="Pidipagina"/>
      <w:rPr>
        <w:rFonts w:ascii="Fira Sans SemiBold" w:hAnsi="Fira Sans SemiBold"/>
        <w:sz w:val="16"/>
      </w:rPr>
    </w:pPr>
    <w:r w:rsidRPr="00112DFD">
      <w:rPr>
        <w:rFonts w:ascii="Roboto Slab" w:hAnsi="Roboto Slab"/>
        <w:b/>
        <w:sz w:val="16"/>
      </w:rPr>
      <w:t>Università di Genova</w:t>
    </w:r>
    <w:r w:rsidR="00112DFD">
      <w:rPr>
        <w:rFonts w:ascii="Fira Sans SemiBold" w:hAnsi="Fira Sans SemiBold"/>
        <w:sz w:val="16"/>
      </w:rPr>
      <w:tab/>
    </w:r>
    <w:r w:rsidR="001466D0">
      <w:rPr>
        <w:sz w:val="16"/>
      </w:rPr>
      <w:t>tel. +39 01020991</w:t>
    </w:r>
    <w:r>
      <w:rPr>
        <w:sz w:val="16"/>
      </w:rPr>
      <w:tab/>
    </w:r>
    <w:r w:rsidR="001466D0">
      <w:rPr>
        <w:sz w:val="16"/>
      </w:rPr>
      <w:t>Via Balbi 5, 16126 Genova</w:t>
    </w:r>
  </w:p>
  <w:p w14:paraId="06CFF754" w14:textId="77777777" w:rsidR="003F5DF3" w:rsidRPr="001C3068" w:rsidRDefault="00112DFD" w:rsidP="001466D0">
    <w:pPr>
      <w:pStyle w:val="Pidipagina"/>
      <w:jc w:val="both"/>
      <w:rPr>
        <w:sz w:val="16"/>
      </w:rPr>
    </w:pPr>
    <w:hyperlink r:id="rId1" w:history="1">
      <w:r w:rsidRPr="00E235C2">
        <w:rPr>
          <w:rStyle w:val="Collegamentoipertestuale"/>
          <w:sz w:val="16"/>
        </w:rPr>
        <w:t>UniGe.it</w:t>
      </w:r>
    </w:hyperlink>
    <w:r>
      <w:rPr>
        <w:sz w:val="16"/>
      </w:rPr>
      <w:tab/>
    </w:r>
    <w:hyperlink r:id="rId2" w:history="1">
      <w:r w:rsidR="00525F76" w:rsidRPr="00C65F5C">
        <w:rPr>
          <w:rStyle w:val="Collegamentoipertestuale"/>
          <w:sz w:val="16"/>
        </w:rPr>
        <w:t>protocollo@pec.unige.it</w:t>
      </w:r>
    </w:hyperlink>
    <w:r>
      <w:rPr>
        <w:sz w:val="16"/>
      </w:rPr>
      <w:t xml:space="preserve"> </w:t>
    </w:r>
    <w:r w:rsidR="001C3068" w:rsidRPr="001C3068">
      <w:rPr>
        <w:sz w:val="16"/>
      </w:rPr>
      <w:ptab w:relativeTo="margin" w:alignment="right" w:leader="none"/>
    </w:r>
    <w:r w:rsidR="001466D0" w:rsidRPr="001466D0">
      <w:rPr>
        <w:sz w:val="16"/>
      </w:rPr>
      <w:t xml:space="preserve"> </w:t>
    </w:r>
    <w:r w:rsidR="001466D0">
      <w:rPr>
        <w:sz w:val="16"/>
      </w:rPr>
      <w:t>P. IVA 00754150100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E5538" w14:textId="77777777" w:rsidR="004A6EE3" w:rsidRDefault="004A6EE3" w:rsidP="003F5DF3"/>
  </w:footnote>
  <w:footnote w:type="continuationSeparator" w:id="0">
    <w:p w14:paraId="4B2DBD58" w14:textId="77777777" w:rsidR="004A6EE3" w:rsidRDefault="004A6EE3" w:rsidP="003F5DF3">
      <w:r>
        <w:continuationSeparator/>
      </w:r>
    </w:p>
  </w:footnote>
  <w:footnote w:type="continuationNotice" w:id="1">
    <w:p w14:paraId="21CAE575" w14:textId="77777777" w:rsidR="004A6EE3" w:rsidRDefault="004A6E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586B1" w14:textId="77777777" w:rsidR="001C3068" w:rsidRPr="00760475" w:rsidRDefault="001466D0" w:rsidP="00760475">
    <w:pPr>
      <w:pStyle w:val="Intestazione"/>
      <w:jc w:val="right"/>
      <w:rPr>
        <w:sz w:val="22"/>
      </w:rPr>
    </w:pPr>
    <w:r w:rsidRPr="00760475">
      <w:rPr>
        <w:noProof/>
        <w:sz w:val="22"/>
        <w:lang w:eastAsia="it-IT"/>
      </w:rPr>
      <w:drawing>
        <wp:anchor distT="0" distB="0" distL="114300" distR="114300" simplePos="0" relativeHeight="251658240" behindDoc="0" locked="0" layoutInCell="1" allowOverlap="1" wp14:anchorId="6B7B6FB1" wp14:editId="7978CDD0">
          <wp:simplePos x="0" y="0"/>
          <wp:positionH relativeFrom="column">
            <wp:posOffset>-635</wp:posOffset>
          </wp:positionH>
          <wp:positionV relativeFrom="paragraph">
            <wp:posOffset>3810</wp:posOffset>
          </wp:positionV>
          <wp:extent cx="1461331" cy="369146"/>
          <wp:effectExtent l="0" t="0" r="5715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hi UniGe v1.1 RGB (12)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331" cy="369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0475" w:rsidRPr="00760475">
      <w:rPr>
        <w:sz w:val="24"/>
      </w:rPr>
      <w:t>Area Direzionale</w:t>
    </w:r>
  </w:p>
  <w:p w14:paraId="03729ED1" w14:textId="77777777" w:rsidR="00760475" w:rsidRPr="00760475" w:rsidRDefault="00760475" w:rsidP="00760475">
    <w:pPr>
      <w:pStyle w:val="Intestazione"/>
      <w:jc w:val="right"/>
      <w:rPr>
        <w:b/>
        <w:sz w:val="22"/>
      </w:rPr>
    </w:pPr>
    <w:r w:rsidRPr="00760475">
      <w:rPr>
        <w:sz w:val="22"/>
      </w:rPr>
      <w:tab/>
    </w:r>
    <w:r w:rsidRPr="00760475">
      <w:rPr>
        <w:b/>
        <w:sz w:val="22"/>
      </w:rPr>
      <w:t>Servizio sorveglianza sanitaria e valutazione dei rischi</w:t>
    </w:r>
  </w:p>
  <w:p w14:paraId="0BC47953" w14:textId="77777777" w:rsidR="00760475" w:rsidRPr="00760475" w:rsidRDefault="00760475" w:rsidP="00760475">
    <w:pPr>
      <w:pStyle w:val="Intestazione"/>
      <w:jc w:val="right"/>
      <w:rPr>
        <w:sz w:val="18"/>
      </w:rPr>
    </w:pPr>
    <w:r w:rsidRPr="00760475">
      <w:rPr>
        <w:sz w:val="22"/>
      </w:rPr>
      <w:tab/>
    </w:r>
    <w:r w:rsidRPr="00760475">
      <w:rPr>
        <w:sz w:val="18"/>
      </w:rPr>
      <w:t>S</w:t>
    </w:r>
    <w:r>
      <w:rPr>
        <w:sz w:val="18"/>
      </w:rPr>
      <w:t xml:space="preserve">ettore prevenzione, protezione e </w:t>
    </w:r>
    <w:r w:rsidRPr="00760475">
      <w:rPr>
        <w:sz w:val="18"/>
      </w:rPr>
      <w:t>gestione delle emergenze</w:t>
    </w:r>
  </w:p>
  <w:p w14:paraId="3B7B4B86" w14:textId="77777777" w:rsidR="00760475" w:rsidRPr="003F5DF3" w:rsidRDefault="00760475" w:rsidP="00BB0F6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31AC1"/>
    <w:multiLevelType w:val="hybridMultilevel"/>
    <w:tmpl w:val="BA4A46F2"/>
    <w:lvl w:ilvl="0" w:tplc="239C7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2EB3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6216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946F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5E00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46B1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80B2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3E45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A284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57DA1"/>
    <w:multiLevelType w:val="hybridMultilevel"/>
    <w:tmpl w:val="BD9A4A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33549"/>
    <w:multiLevelType w:val="hybridMultilevel"/>
    <w:tmpl w:val="A65EFB02"/>
    <w:lvl w:ilvl="0" w:tplc="462ED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AE09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60F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BE73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007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864F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34D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BEA1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802B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6D155C"/>
    <w:multiLevelType w:val="hybridMultilevel"/>
    <w:tmpl w:val="CB308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FB728"/>
    <w:multiLevelType w:val="hybridMultilevel"/>
    <w:tmpl w:val="873EBE0C"/>
    <w:lvl w:ilvl="0" w:tplc="58E6C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D619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7C58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FC4C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0C4D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F22E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23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3C38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C46F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E76C9"/>
    <w:multiLevelType w:val="hybridMultilevel"/>
    <w:tmpl w:val="63FC163E"/>
    <w:lvl w:ilvl="0" w:tplc="8C041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3A0E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E1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443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0C26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C2A8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28A9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9AD3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66B2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BA51C"/>
    <w:multiLevelType w:val="hybridMultilevel"/>
    <w:tmpl w:val="1B18CF70"/>
    <w:lvl w:ilvl="0" w:tplc="8D103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E2F5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D4D1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28E6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3A9B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B23E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6C7C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A63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7CA1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23BFE"/>
    <w:multiLevelType w:val="hybridMultilevel"/>
    <w:tmpl w:val="C95453A4"/>
    <w:lvl w:ilvl="0" w:tplc="32CAD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AAB8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741E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F455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B8B0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867C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9AE0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DEB9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5227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006AB"/>
    <w:multiLevelType w:val="hybridMultilevel"/>
    <w:tmpl w:val="DB3E7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631554"/>
    <w:multiLevelType w:val="hybridMultilevel"/>
    <w:tmpl w:val="8ABE2738"/>
    <w:lvl w:ilvl="0" w:tplc="99E0BA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2769FD"/>
    <w:multiLevelType w:val="hybridMultilevel"/>
    <w:tmpl w:val="A7C81B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CF3956"/>
    <w:multiLevelType w:val="hybridMultilevel"/>
    <w:tmpl w:val="87F2E368"/>
    <w:lvl w:ilvl="0" w:tplc="8B604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ECD0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6E0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202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067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48B1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2068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FE67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6496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E052F"/>
    <w:multiLevelType w:val="hybridMultilevel"/>
    <w:tmpl w:val="7D84B468"/>
    <w:lvl w:ilvl="0" w:tplc="A7CA5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B0B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029A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061E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E44D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8441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5627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6C28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12E7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604988">
    <w:abstractNumId w:val="12"/>
  </w:num>
  <w:num w:numId="2" w16cid:durableId="1637448245">
    <w:abstractNumId w:val="8"/>
  </w:num>
  <w:num w:numId="3" w16cid:durableId="237324893">
    <w:abstractNumId w:val="5"/>
  </w:num>
  <w:num w:numId="4" w16cid:durableId="1695841467">
    <w:abstractNumId w:val="13"/>
  </w:num>
  <w:num w:numId="5" w16cid:durableId="1143742591">
    <w:abstractNumId w:val="0"/>
  </w:num>
  <w:num w:numId="6" w16cid:durableId="344788159">
    <w:abstractNumId w:val="6"/>
  </w:num>
  <w:num w:numId="7" w16cid:durableId="1780031115">
    <w:abstractNumId w:val="2"/>
  </w:num>
  <w:num w:numId="8" w16cid:durableId="2101490186">
    <w:abstractNumId w:val="7"/>
  </w:num>
  <w:num w:numId="9" w16cid:durableId="1243759884">
    <w:abstractNumId w:val="3"/>
  </w:num>
  <w:num w:numId="10" w16cid:durableId="1594700833">
    <w:abstractNumId w:val="9"/>
  </w:num>
  <w:num w:numId="11" w16cid:durableId="1325743470">
    <w:abstractNumId w:val="11"/>
  </w:num>
  <w:num w:numId="12" w16cid:durableId="875586298">
    <w:abstractNumId w:val="4"/>
  </w:num>
  <w:num w:numId="13" w16cid:durableId="1623685178">
    <w:abstractNumId w:val="1"/>
  </w:num>
  <w:num w:numId="14" w16cid:durableId="20656344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8FF"/>
    <w:rsid w:val="000117B9"/>
    <w:rsid w:val="00030356"/>
    <w:rsid w:val="00055269"/>
    <w:rsid w:val="00055882"/>
    <w:rsid w:val="00074126"/>
    <w:rsid w:val="00074127"/>
    <w:rsid w:val="00076247"/>
    <w:rsid w:val="00082900"/>
    <w:rsid w:val="00085A36"/>
    <w:rsid w:val="00086F5A"/>
    <w:rsid w:val="00096E8F"/>
    <w:rsid w:val="000E30AE"/>
    <w:rsid w:val="000E38D0"/>
    <w:rsid w:val="00104A6A"/>
    <w:rsid w:val="00112DFD"/>
    <w:rsid w:val="00144F3B"/>
    <w:rsid w:val="001466D0"/>
    <w:rsid w:val="00163B10"/>
    <w:rsid w:val="00172BEA"/>
    <w:rsid w:val="00196566"/>
    <w:rsid w:val="00197347"/>
    <w:rsid w:val="00197A8D"/>
    <w:rsid w:val="001C3068"/>
    <w:rsid w:val="001D0DD3"/>
    <w:rsid w:val="001D4D2B"/>
    <w:rsid w:val="001F5EBF"/>
    <w:rsid w:val="002141F6"/>
    <w:rsid w:val="00217D4D"/>
    <w:rsid w:val="00223D01"/>
    <w:rsid w:val="00250187"/>
    <w:rsid w:val="0026122C"/>
    <w:rsid w:val="0027262C"/>
    <w:rsid w:val="002A7E50"/>
    <w:rsid w:val="002F56C8"/>
    <w:rsid w:val="00326D04"/>
    <w:rsid w:val="0034460E"/>
    <w:rsid w:val="00370614"/>
    <w:rsid w:val="003D3641"/>
    <w:rsid w:val="003E3C03"/>
    <w:rsid w:val="003E7F17"/>
    <w:rsid w:val="003F22E5"/>
    <w:rsid w:val="003F5DF3"/>
    <w:rsid w:val="0044119B"/>
    <w:rsid w:val="0048494C"/>
    <w:rsid w:val="00492AB0"/>
    <w:rsid w:val="004968E7"/>
    <w:rsid w:val="004A6EE3"/>
    <w:rsid w:val="004E73FD"/>
    <w:rsid w:val="004F702B"/>
    <w:rsid w:val="00525F76"/>
    <w:rsid w:val="00552B8F"/>
    <w:rsid w:val="005649DC"/>
    <w:rsid w:val="00567906"/>
    <w:rsid w:val="00582BA6"/>
    <w:rsid w:val="00586227"/>
    <w:rsid w:val="005A3EBC"/>
    <w:rsid w:val="005E5884"/>
    <w:rsid w:val="00613FF7"/>
    <w:rsid w:val="0062710D"/>
    <w:rsid w:val="00635E43"/>
    <w:rsid w:val="00644AF4"/>
    <w:rsid w:val="00652BA1"/>
    <w:rsid w:val="0065502E"/>
    <w:rsid w:val="00693779"/>
    <w:rsid w:val="00697EBC"/>
    <w:rsid w:val="006B6168"/>
    <w:rsid w:val="006D112F"/>
    <w:rsid w:val="006D5386"/>
    <w:rsid w:val="007216B6"/>
    <w:rsid w:val="0073782A"/>
    <w:rsid w:val="00745B88"/>
    <w:rsid w:val="00757CF0"/>
    <w:rsid w:val="00760475"/>
    <w:rsid w:val="00773976"/>
    <w:rsid w:val="00777561"/>
    <w:rsid w:val="0079279D"/>
    <w:rsid w:val="007D0A21"/>
    <w:rsid w:val="007E5617"/>
    <w:rsid w:val="00842820"/>
    <w:rsid w:val="00845EA2"/>
    <w:rsid w:val="00847FA5"/>
    <w:rsid w:val="00851FA4"/>
    <w:rsid w:val="00854C32"/>
    <w:rsid w:val="00881E51"/>
    <w:rsid w:val="008935E5"/>
    <w:rsid w:val="008D23D3"/>
    <w:rsid w:val="008D3262"/>
    <w:rsid w:val="008D3607"/>
    <w:rsid w:val="008E3D82"/>
    <w:rsid w:val="008E5E23"/>
    <w:rsid w:val="008F61C6"/>
    <w:rsid w:val="00905BAF"/>
    <w:rsid w:val="009249AE"/>
    <w:rsid w:val="00942837"/>
    <w:rsid w:val="009474F4"/>
    <w:rsid w:val="00983CE3"/>
    <w:rsid w:val="00986B5F"/>
    <w:rsid w:val="00A16488"/>
    <w:rsid w:val="00A42145"/>
    <w:rsid w:val="00A6146B"/>
    <w:rsid w:val="00A86113"/>
    <w:rsid w:val="00AA51EA"/>
    <w:rsid w:val="00AC5046"/>
    <w:rsid w:val="00AF3256"/>
    <w:rsid w:val="00B07BDF"/>
    <w:rsid w:val="00B477B1"/>
    <w:rsid w:val="00B74D70"/>
    <w:rsid w:val="00B91CB8"/>
    <w:rsid w:val="00B92E22"/>
    <w:rsid w:val="00BB0F61"/>
    <w:rsid w:val="00BD3C01"/>
    <w:rsid w:val="00C17967"/>
    <w:rsid w:val="00C77BC7"/>
    <w:rsid w:val="00C964BB"/>
    <w:rsid w:val="00CA799E"/>
    <w:rsid w:val="00CD4094"/>
    <w:rsid w:val="00D0022D"/>
    <w:rsid w:val="00D5625A"/>
    <w:rsid w:val="00D875A0"/>
    <w:rsid w:val="00D9278F"/>
    <w:rsid w:val="00D94BDD"/>
    <w:rsid w:val="00DF24C3"/>
    <w:rsid w:val="00E21B71"/>
    <w:rsid w:val="00E547A2"/>
    <w:rsid w:val="00E603B7"/>
    <w:rsid w:val="00E60B26"/>
    <w:rsid w:val="00E61BF3"/>
    <w:rsid w:val="00E72C24"/>
    <w:rsid w:val="00E8623F"/>
    <w:rsid w:val="00EB6D72"/>
    <w:rsid w:val="00EE19D9"/>
    <w:rsid w:val="00EE58FF"/>
    <w:rsid w:val="00F06016"/>
    <w:rsid w:val="00F132A4"/>
    <w:rsid w:val="00F54712"/>
    <w:rsid w:val="00F61043"/>
    <w:rsid w:val="00F73226"/>
    <w:rsid w:val="00F77627"/>
    <w:rsid w:val="00FA35F9"/>
    <w:rsid w:val="00FB25EE"/>
    <w:rsid w:val="00FC2C79"/>
    <w:rsid w:val="00FD7F87"/>
    <w:rsid w:val="00FE1EBD"/>
    <w:rsid w:val="00FE230E"/>
    <w:rsid w:val="01B20B71"/>
    <w:rsid w:val="01C6342A"/>
    <w:rsid w:val="01E81385"/>
    <w:rsid w:val="024503E1"/>
    <w:rsid w:val="02C39F78"/>
    <w:rsid w:val="033EE30A"/>
    <w:rsid w:val="039DF112"/>
    <w:rsid w:val="03AB57BA"/>
    <w:rsid w:val="03C02E94"/>
    <w:rsid w:val="04D6137C"/>
    <w:rsid w:val="0557C558"/>
    <w:rsid w:val="05A5E25A"/>
    <w:rsid w:val="05C3D139"/>
    <w:rsid w:val="06C7C727"/>
    <w:rsid w:val="0797109B"/>
    <w:rsid w:val="0809FDE8"/>
    <w:rsid w:val="0830BAC6"/>
    <w:rsid w:val="085A74A2"/>
    <w:rsid w:val="08D16B06"/>
    <w:rsid w:val="0917C2F4"/>
    <w:rsid w:val="09249B23"/>
    <w:rsid w:val="099D3E64"/>
    <w:rsid w:val="09F3256A"/>
    <w:rsid w:val="0A12202C"/>
    <w:rsid w:val="0A15F4FD"/>
    <w:rsid w:val="0A2C822C"/>
    <w:rsid w:val="0BB1C55E"/>
    <w:rsid w:val="0BD445A4"/>
    <w:rsid w:val="0BDBC2F0"/>
    <w:rsid w:val="0C0BD2C5"/>
    <w:rsid w:val="0C6A81BE"/>
    <w:rsid w:val="0E709673"/>
    <w:rsid w:val="0E91065D"/>
    <w:rsid w:val="0EB4D10F"/>
    <w:rsid w:val="100EE66E"/>
    <w:rsid w:val="10A7B6C7"/>
    <w:rsid w:val="115F2F07"/>
    <w:rsid w:val="119CC2F1"/>
    <w:rsid w:val="119D5677"/>
    <w:rsid w:val="1204744F"/>
    <w:rsid w:val="12203201"/>
    <w:rsid w:val="12B404A8"/>
    <w:rsid w:val="12B7602C"/>
    <w:rsid w:val="12CD2D05"/>
    <w:rsid w:val="139A07B0"/>
    <w:rsid w:val="13A7C79B"/>
    <w:rsid w:val="143D1CC6"/>
    <w:rsid w:val="145311A0"/>
    <w:rsid w:val="15C0AC68"/>
    <w:rsid w:val="15DA6A93"/>
    <w:rsid w:val="1621AD7E"/>
    <w:rsid w:val="162B22DE"/>
    <w:rsid w:val="16758D04"/>
    <w:rsid w:val="17763AF4"/>
    <w:rsid w:val="193FE556"/>
    <w:rsid w:val="19613BC6"/>
    <w:rsid w:val="196AE2FC"/>
    <w:rsid w:val="19B8741E"/>
    <w:rsid w:val="19EE0EF3"/>
    <w:rsid w:val="19EF5789"/>
    <w:rsid w:val="1A094934"/>
    <w:rsid w:val="1A23B850"/>
    <w:rsid w:val="1A625A84"/>
    <w:rsid w:val="1B06B35D"/>
    <w:rsid w:val="1B56AD2E"/>
    <w:rsid w:val="1B8C55B5"/>
    <w:rsid w:val="1B8F4853"/>
    <w:rsid w:val="1BF61AF3"/>
    <w:rsid w:val="1C49AC17"/>
    <w:rsid w:val="1C514A26"/>
    <w:rsid w:val="1C88E84C"/>
    <w:rsid w:val="1C9F0BE8"/>
    <w:rsid w:val="1CBAD73A"/>
    <w:rsid w:val="1CBEA6AB"/>
    <w:rsid w:val="1CDD9989"/>
    <w:rsid w:val="1D282616"/>
    <w:rsid w:val="1D3D1F93"/>
    <w:rsid w:val="1DD52CD7"/>
    <w:rsid w:val="1E82DBD3"/>
    <w:rsid w:val="1EC3F677"/>
    <w:rsid w:val="1FA8F868"/>
    <w:rsid w:val="1FAE9DEF"/>
    <w:rsid w:val="205FC6D8"/>
    <w:rsid w:val="22D215F8"/>
    <w:rsid w:val="23A4C308"/>
    <w:rsid w:val="24430D95"/>
    <w:rsid w:val="24CE8E0F"/>
    <w:rsid w:val="2518E1A9"/>
    <w:rsid w:val="25AD9ECF"/>
    <w:rsid w:val="265E5665"/>
    <w:rsid w:val="2716237A"/>
    <w:rsid w:val="271BF2ED"/>
    <w:rsid w:val="277AAE57"/>
    <w:rsid w:val="27CC0E08"/>
    <w:rsid w:val="28104EA4"/>
    <w:rsid w:val="28380CDD"/>
    <w:rsid w:val="2872C643"/>
    <w:rsid w:val="28E6367A"/>
    <w:rsid w:val="29083719"/>
    <w:rsid w:val="2916F448"/>
    <w:rsid w:val="298031E5"/>
    <w:rsid w:val="2A02C9B5"/>
    <w:rsid w:val="2A66D3ED"/>
    <w:rsid w:val="2ADD27DD"/>
    <w:rsid w:val="2AEB060F"/>
    <w:rsid w:val="2B3C7D49"/>
    <w:rsid w:val="2B98B15C"/>
    <w:rsid w:val="2B9C6C17"/>
    <w:rsid w:val="2BBF6082"/>
    <w:rsid w:val="2C52C2D4"/>
    <w:rsid w:val="2C78F83E"/>
    <w:rsid w:val="2C877896"/>
    <w:rsid w:val="2C9F7F2B"/>
    <w:rsid w:val="2CBD2F7C"/>
    <w:rsid w:val="2CC1D419"/>
    <w:rsid w:val="2DC23B56"/>
    <w:rsid w:val="2E31A856"/>
    <w:rsid w:val="2F19633E"/>
    <w:rsid w:val="2FDEF570"/>
    <w:rsid w:val="2FE7CEDF"/>
    <w:rsid w:val="30556D32"/>
    <w:rsid w:val="313ECF8F"/>
    <w:rsid w:val="3154D8DE"/>
    <w:rsid w:val="31694918"/>
    <w:rsid w:val="322703F7"/>
    <w:rsid w:val="325E773F"/>
    <w:rsid w:val="32B054AB"/>
    <w:rsid w:val="332009B9"/>
    <w:rsid w:val="33B14A0A"/>
    <w:rsid w:val="33F8DC6C"/>
    <w:rsid w:val="350085F5"/>
    <w:rsid w:val="355EA4B9"/>
    <w:rsid w:val="356642C8"/>
    <w:rsid w:val="36ED19AC"/>
    <w:rsid w:val="37D88A9C"/>
    <w:rsid w:val="37FF60D6"/>
    <w:rsid w:val="3866A635"/>
    <w:rsid w:val="38850AA4"/>
    <w:rsid w:val="3888EA0D"/>
    <w:rsid w:val="388E57F5"/>
    <w:rsid w:val="3A18ED7F"/>
    <w:rsid w:val="3A206AAA"/>
    <w:rsid w:val="3A347D2E"/>
    <w:rsid w:val="3AB898D2"/>
    <w:rsid w:val="3AE2EA37"/>
    <w:rsid w:val="3B7385DD"/>
    <w:rsid w:val="3B8085AE"/>
    <w:rsid w:val="3BA30D79"/>
    <w:rsid w:val="3BAB591C"/>
    <w:rsid w:val="3BC08ACF"/>
    <w:rsid w:val="3C78E18D"/>
    <w:rsid w:val="3C82AF83"/>
    <w:rsid w:val="3CEADA6D"/>
    <w:rsid w:val="3D69B69E"/>
    <w:rsid w:val="3D8B26F0"/>
    <w:rsid w:val="3EA5F604"/>
    <w:rsid w:val="3EF9DBCE"/>
    <w:rsid w:val="3F0586FF"/>
    <w:rsid w:val="3F8B05D0"/>
    <w:rsid w:val="3FB0824F"/>
    <w:rsid w:val="4030D9E0"/>
    <w:rsid w:val="40D8C8CE"/>
    <w:rsid w:val="423D27C1"/>
    <w:rsid w:val="42BA9A47"/>
    <w:rsid w:val="42F8B140"/>
    <w:rsid w:val="43AE1F5E"/>
    <w:rsid w:val="44749DCB"/>
    <w:rsid w:val="44A2ACF4"/>
    <w:rsid w:val="451A5373"/>
    <w:rsid w:val="45A8583E"/>
    <w:rsid w:val="461FC3D3"/>
    <w:rsid w:val="4668FAB5"/>
    <w:rsid w:val="46AEE319"/>
    <w:rsid w:val="470CA6B7"/>
    <w:rsid w:val="471098E4"/>
    <w:rsid w:val="476D7732"/>
    <w:rsid w:val="47A92755"/>
    <w:rsid w:val="47CA7643"/>
    <w:rsid w:val="47EB6F1A"/>
    <w:rsid w:val="4804CB16"/>
    <w:rsid w:val="498703DB"/>
    <w:rsid w:val="4A6D06E3"/>
    <w:rsid w:val="4A7FB5F1"/>
    <w:rsid w:val="4AFC5071"/>
    <w:rsid w:val="4B036AD8"/>
    <w:rsid w:val="4B60C9D6"/>
    <w:rsid w:val="4BD2CF30"/>
    <w:rsid w:val="4CBFF286"/>
    <w:rsid w:val="4CC7A2D7"/>
    <w:rsid w:val="4D5B06DA"/>
    <w:rsid w:val="4D8B7F48"/>
    <w:rsid w:val="4E2AD5B8"/>
    <w:rsid w:val="4E32C33E"/>
    <w:rsid w:val="4EF84959"/>
    <w:rsid w:val="4F407806"/>
    <w:rsid w:val="4FE494F8"/>
    <w:rsid w:val="4FF6455F"/>
    <w:rsid w:val="50A393F7"/>
    <w:rsid w:val="50E07CE2"/>
    <w:rsid w:val="51644408"/>
    <w:rsid w:val="51808B72"/>
    <w:rsid w:val="525EF06B"/>
    <w:rsid w:val="531C5BD3"/>
    <w:rsid w:val="533A7C5E"/>
    <w:rsid w:val="5432D1DD"/>
    <w:rsid w:val="549A173C"/>
    <w:rsid w:val="54B89BE2"/>
    <w:rsid w:val="550C7179"/>
    <w:rsid w:val="55A723B2"/>
    <w:rsid w:val="55CEA23E"/>
    <w:rsid w:val="55D2891D"/>
    <w:rsid w:val="563DD523"/>
    <w:rsid w:val="5653AD7E"/>
    <w:rsid w:val="56A841DA"/>
    <w:rsid w:val="57553121"/>
    <w:rsid w:val="578BC846"/>
    <w:rsid w:val="57C2DBC1"/>
    <w:rsid w:val="57D9A584"/>
    <w:rsid w:val="5844123B"/>
    <w:rsid w:val="58DA4201"/>
    <w:rsid w:val="59EF0FC9"/>
    <w:rsid w:val="5A1DF045"/>
    <w:rsid w:val="5AA5255F"/>
    <w:rsid w:val="5AC85DE0"/>
    <w:rsid w:val="5CAD16A7"/>
    <w:rsid w:val="5CCEF602"/>
    <w:rsid w:val="5D5135C1"/>
    <w:rsid w:val="5D738884"/>
    <w:rsid w:val="5DBACB6F"/>
    <w:rsid w:val="5DF856A2"/>
    <w:rsid w:val="5E48E708"/>
    <w:rsid w:val="5E5DE085"/>
    <w:rsid w:val="5E956605"/>
    <w:rsid w:val="5F4560F9"/>
    <w:rsid w:val="60D9A851"/>
    <w:rsid w:val="6142E713"/>
    <w:rsid w:val="617A2550"/>
    <w:rsid w:val="61A8398A"/>
    <w:rsid w:val="62744AE7"/>
    <w:rsid w:val="62751435"/>
    <w:rsid w:val="629C6BBC"/>
    <w:rsid w:val="6350B192"/>
    <w:rsid w:val="6364C1DC"/>
    <w:rsid w:val="63DC8AF8"/>
    <w:rsid w:val="6410E496"/>
    <w:rsid w:val="643682DD"/>
    <w:rsid w:val="64383C1D"/>
    <w:rsid w:val="654A3F7C"/>
    <w:rsid w:val="65503A5B"/>
    <w:rsid w:val="65C1CE0D"/>
    <w:rsid w:val="65E0337C"/>
    <w:rsid w:val="6663BC9B"/>
    <w:rsid w:val="666A6FD6"/>
    <w:rsid w:val="6716F2B7"/>
    <w:rsid w:val="676FDCDF"/>
    <w:rsid w:val="67A5DA31"/>
    <w:rsid w:val="694ABB75"/>
    <w:rsid w:val="69A9AEA7"/>
    <w:rsid w:val="69AD790A"/>
    <w:rsid w:val="69E9FE20"/>
    <w:rsid w:val="6A9A7C42"/>
    <w:rsid w:val="6B4F321E"/>
    <w:rsid w:val="6BB0F83F"/>
    <w:rsid w:val="6C29B666"/>
    <w:rsid w:val="6D328901"/>
    <w:rsid w:val="6D56A8B4"/>
    <w:rsid w:val="6DAB62AC"/>
    <w:rsid w:val="6DE46EE4"/>
    <w:rsid w:val="6E05A328"/>
    <w:rsid w:val="6E290B37"/>
    <w:rsid w:val="6EA05460"/>
    <w:rsid w:val="6EA2D2D1"/>
    <w:rsid w:val="6F53FBBA"/>
    <w:rsid w:val="6FA851E8"/>
    <w:rsid w:val="71D7D8A2"/>
    <w:rsid w:val="71E26143"/>
    <w:rsid w:val="71EB1817"/>
    <w:rsid w:val="71ECD1C7"/>
    <w:rsid w:val="7325ECB4"/>
    <w:rsid w:val="7337B807"/>
    <w:rsid w:val="742D9D3C"/>
    <w:rsid w:val="74415E88"/>
    <w:rsid w:val="74D38868"/>
    <w:rsid w:val="753CC605"/>
    <w:rsid w:val="756B4635"/>
    <w:rsid w:val="75BDE069"/>
    <w:rsid w:val="75DC2251"/>
    <w:rsid w:val="75DD2EE9"/>
    <w:rsid w:val="769DD7D4"/>
    <w:rsid w:val="76D1B2DD"/>
    <w:rsid w:val="76D89666"/>
    <w:rsid w:val="774DD2C8"/>
    <w:rsid w:val="7771DF7B"/>
    <w:rsid w:val="7914CFAB"/>
    <w:rsid w:val="7956E3C0"/>
    <w:rsid w:val="79A6F98B"/>
    <w:rsid w:val="79DD019F"/>
    <w:rsid w:val="7A5D88C9"/>
    <w:rsid w:val="7AB0A00C"/>
    <w:rsid w:val="7AB39564"/>
    <w:rsid w:val="7AE263E6"/>
    <w:rsid w:val="7B42C9EC"/>
    <w:rsid w:val="7BEB7ACA"/>
    <w:rsid w:val="7C64C1E3"/>
    <w:rsid w:val="7CE2A938"/>
    <w:rsid w:val="7D11C1AB"/>
    <w:rsid w:val="7D403360"/>
    <w:rsid w:val="7D9AD074"/>
    <w:rsid w:val="7DAFC9F1"/>
    <w:rsid w:val="7DB3F8D1"/>
    <w:rsid w:val="7DDDCA51"/>
    <w:rsid w:val="7E0DE990"/>
    <w:rsid w:val="7F91D619"/>
    <w:rsid w:val="7FC2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27034"/>
  <w15:chartTrackingRefBased/>
  <w15:docId w15:val="{BBAD3EEC-16C7-4DC3-ABD9-6D82A4E00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17B9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757CF0"/>
    <w:pPr>
      <w:keepNext/>
      <w:keepLines/>
      <w:spacing w:line="288" w:lineRule="auto"/>
      <w:jc w:val="center"/>
      <w:outlineLvl w:val="0"/>
    </w:pPr>
    <w:rPr>
      <w:rFonts w:ascii="Roboto Slab" w:eastAsiaTheme="majorEastAsia" w:hAnsi="Roboto Slab" w:cstheme="majorBidi"/>
      <w:b/>
      <w:color w:val="000000"/>
      <w:sz w:val="28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57CF0"/>
    <w:rPr>
      <w:rFonts w:ascii="Roboto Slab" w:eastAsiaTheme="majorEastAsia" w:hAnsi="Roboto Slab" w:cstheme="majorBidi"/>
      <w:b/>
      <w:color w:val="000000"/>
      <w:sz w:val="28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character" w:customStyle="1" w:styleId="persona-incarico-struttura">
    <w:name w:val="persona-incarico-struttura"/>
    <w:basedOn w:val="Carpredefinitoparagrafo"/>
    <w:rsid w:val="00B91CB8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B91CB8"/>
    <w:rPr>
      <w:color w:val="605E5C"/>
      <w:shd w:val="clear" w:color="auto" w:fill="E1DFDD"/>
    </w:rPr>
  </w:style>
  <w:style w:type="character" w:customStyle="1" w:styleId="email">
    <w:name w:val="email"/>
    <w:basedOn w:val="Carpredefinitoparagrafo"/>
    <w:rsid w:val="00A16488"/>
  </w:style>
  <w:style w:type="table" w:styleId="Grigliatabella">
    <w:name w:val="Table Grid"/>
    <w:basedOn w:val="Tabellanormale"/>
    <w:uiPriority w:val="39"/>
    <w:rsid w:val="00E86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0022D"/>
    <w:pPr>
      <w:ind w:left="720"/>
      <w:contextualSpacing/>
    </w:pPr>
  </w:style>
  <w:style w:type="paragraph" w:customStyle="1" w:styleId="Corpodeltesto21">
    <w:name w:val="Corpo del testo 21"/>
    <w:basedOn w:val="Normale"/>
    <w:rsid w:val="002141F6"/>
    <w:pPr>
      <w:spacing w:line="360" w:lineRule="atLeast"/>
      <w:ind w:firstLine="1276"/>
      <w:jc w:val="both"/>
    </w:pPr>
    <w:rPr>
      <w:rFonts w:ascii="Arial MT" w:eastAsia="Times New Roman" w:hAnsi="Arial MT" w:cs="Times New Roman"/>
      <w:szCs w:val="20"/>
      <w:lang w:eastAsia="it-IT"/>
    </w:rPr>
  </w:style>
  <w:style w:type="paragraph" w:customStyle="1" w:styleId="Default">
    <w:name w:val="Default"/>
    <w:rsid w:val="002141F6"/>
    <w:pPr>
      <w:autoSpaceDE w:val="0"/>
      <w:autoSpaceDN w:val="0"/>
      <w:adjustRightInd w:val="0"/>
    </w:pPr>
    <w:rPr>
      <w:rFonts w:ascii="Liberation Sans" w:eastAsia="Calibri" w:hAnsi="Liberation Sans" w:cs="Liberation Sans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2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ttore@unige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ttorelogistica@unige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rvprot@unig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dilizio@unig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co.lisciotto@studioperoni.or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tocollo@pec.unige.it" TargetMode="External"/><Relationship Id="rId1" Type="http://schemas.openxmlformats.org/officeDocument/2006/relationships/hyperlink" Target="mailto:UniG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.bono\Desktop\sopralluoghi_2023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DDA1EA-3A3F-4131-887D-FF4D8DF94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sopralluoghi_2023</Template>
  <TotalTime>8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Links>
    <vt:vector size="54" baseType="variant">
      <vt:variant>
        <vt:i4>8257614</vt:i4>
      </vt:variant>
      <vt:variant>
        <vt:i4>18</vt:i4>
      </vt:variant>
      <vt:variant>
        <vt:i4>0</vt:i4>
      </vt:variant>
      <vt:variant>
        <vt:i4>5</vt:i4>
      </vt:variant>
      <vt:variant>
        <vt:lpwstr>mailto:rettore@unige.it</vt:lpwstr>
      </vt:variant>
      <vt:variant>
        <vt:lpwstr/>
      </vt:variant>
      <vt:variant>
        <vt:i4>6422556</vt:i4>
      </vt:variant>
      <vt:variant>
        <vt:i4>15</vt:i4>
      </vt:variant>
      <vt:variant>
        <vt:i4>0</vt:i4>
      </vt:variant>
      <vt:variant>
        <vt:i4>5</vt:i4>
      </vt:variant>
      <vt:variant>
        <vt:lpwstr>mailto:Direttore.campus@unige.it</vt:lpwstr>
      </vt:variant>
      <vt:variant>
        <vt:lpwstr/>
      </vt:variant>
      <vt:variant>
        <vt:i4>7274575</vt:i4>
      </vt:variant>
      <vt:variant>
        <vt:i4>12</vt:i4>
      </vt:variant>
      <vt:variant>
        <vt:i4>0</vt:i4>
      </vt:variant>
      <vt:variant>
        <vt:i4>5</vt:i4>
      </vt:variant>
      <vt:variant>
        <vt:lpwstr>mailto:servprot@unige.it</vt:lpwstr>
      </vt:variant>
      <vt:variant>
        <vt:lpwstr/>
      </vt:variant>
      <vt:variant>
        <vt:i4>7143516</vt:i4>
      </vt:variant>
      <vt:variant>
        <vt:i4>9</vt:i4>
      </vt:variant>
      <vt:variant>
        <vt:i4>0</vt:i4>
      </vt:variant>
      <vt:variant>
        <vt:i4>5</vt:i4>
      </vt:variant>
      <vt:variant>
        <vt:lpwstr>mailto:cicerone@unige.it</vt:lpwstr>
      </vt:variant>
      <vt:variant>
        <vt:lpwstr/>
      </vt:variant>
      <vt:variant>
        <vt:i4>8192071</vt:i4>
      </vt:variant>
      <vt:variant>
        <vt:i4>6</vt:i4>
      </vt:variant>
      <vt:variant>
        <vt:i4>0</vt:i4>
      </vt:variant>
      <vt:variant>
        <vt:i4>5</vt:i4>
      </vt:variant>
      <vt:variant>
        <vt:lpwstr>mailto:edilizio@unige.it</vt:lpwstr>
      </vt:variant>
      <vt:variant>
        <vt:lpwstr/>
      </vt:variant>
      <vt:variant>
        <vt:i4>2097220</vt:i4>
      </vt:variant>
      <vt:variant>
        <vt:i4>3</vt:i4>
      </vt:variant>
      <vt:variant>
        <vt:i4>0</vt:i4>
      </vt:variant>
      <vt:variant>
        <vt:i4>5</vt:i4>
      </vt:variant>
      <vt:variant>
        <vt:lpwstr>mailto:marco.lisciotto@studioperoni.org</vt:lpwstr>
      </vt:variant>
      <vt:variant>
        <vt:lpwstr/>
      </vt:variant>
      <vt:variant>
        <vt:i4>8257614</vt:i4>
      </vt:variant>
      <vt:variant>
        <vt:i4>0</vt:i4>
      </vt:variant>
      <vt:variant>
        <vt:i4>0</vt:i4>
      </vt:variant>
      <vt:variant>
        <vt:i4>5</vt:i4>
      </vt:variant>
      <vt:variant>
        <vt:lpwstr>mailto:rettore@unige.it</vt:lpwstr>
      </vt:variant>
      <vt:variant>
        <vt:lpwstr/>
      </vt:variant>
      <vt:variant>
        <vt:i4>4784175</vt:i4>
      </vt:variant>
      <vt:variant>
        <vt:i4>5</vt:i4>
      </vt:variant>
      <vt:variant>
        <vt:i4>0</vt:i4>
      </vt:variant>
      <vt:variant>
        <vt:i4>5</vt:i4>
      </vt:variant>
      <vt:variant>
        <vt:lpwstr>mailto:protocollo@pec.unige.it</vt:lpwstr>
      </vt:variant>
      <vt:variant>
        <vt:lpwstr/>
      </vt:variant>
      <vt:variant>
        <vt:i4>7471213</vt:i4>
      </vt:variant>
      <vt:variant>
        <vt:i4>2</vt:i4>
      </vt:variant>
      <vt:variant>
        <vt:i4>0</vt:i4>
      </vt:variant>
      <vt:variant>
        <vt:i4>5</vt:i4>
      </vt:variant>
      <vt:variant>
        <vt:lpwstr>mailto:UniGe.it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Roberto Minafra</cp:lastModifiedBy>
  <cp:revision>3</cp:revision>
  <cp:lastPrinted>2023-02-02T08:53:00Z</cp:lastPrinted>
  <dcterms:created xsi:type="dcterms:W3CDTF">2026-03-05T15:17:00Z</dcterms:created>
  <dcterms:modified xsi:type="dcterms:W3CDTF">2026-03-05T15:18:00Z</dcterms:modified>
</cp:coreProperties>
</file>